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rightFromText="567" w:bottomFromText="567" w:vertAnchor="page" w:horzAnchor="margin" w:tblpX="-284" w:tblpY="719"/>
        <w:tblOverlap w:val="never"/>
        <w:tblW w:w="60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6"/>
      </w:tblGrid>
      <w:tr w:rsidR="004F7A28" w14:paraId="656C9A91" w14:textId="77777777" w:rsidTr="407DC7DE">
        <w:trPr>
          <w:trHeight w:val="902"/>
        </w:trPr>
        <w:tc>
          <w:tcPr>
            <w:tcW w:w="6096" w:type="dxa"/>
          </w:tcPr>
          <w:p w14:paraId="4E6A6BCC" w14:textId="7FA82EF6" w:rsidR="004F7A28" w:rsidRDefault="009538C2" w:rsidP="00CE18C2">
            <w:pPr>
              <w:pStyle w:val="AddressBlock"/>
              <w:rPr>
                <w:sz w:val="20"/>
              </w:rPr>
            </w:pPr>
            <w:r>
              <w:rPr>
                <w:sz w:val="20"/>
              </w:rPr>
              <w:t>The Gateway, North Methven Street, Perth, PH15PP</w:t>
            </w:r>
          </w:p>
          <w:p w14:paraId="63B650F1" w14:textId="77777777" w:rsidR="004F7A28" w:rsidRDefault="004F7A28" w:rsidP="00CE18C2">
            <w:pPr>
              <w:pStyle w:val="AddressBlock"/>
              <w:rPr>
                <w:sz w:val="20"/>
              </w:rPr>
            </w:pPr>
            <w:r>
              <w:rPr>
                <w:rStyle w:val="OrangeAddressBlock"/>
                <w:sz w:val="20"/>
              </w:rPr>
              <w:t>T</w:t>
            </w:r>
            <w:r>
              <w:rPr>
                <w:sz w:val="20"/>
              </w:rPr>
              <w:tab/>
              <w:t>01738 638847</w:t>
            </w:r>
          </w:p>
          <w:p w14:paraId="644C139A" w14:textId="7F39FBF5" w:rsidR="004F7A28" w:rsidRDefault="0641BE57" w:rsidP="42439F5D">
            <w:pPr>
              <w:pStyle w:val="AddressBlock"/>
              <w:rPr>
                <w:sz w:val="20"/>
                <w:szCs w:val="20"/>
              </w:rPr>
            </w:pPr>
            <w:r w:rsidRPr="42439F5D">
              <w:rPr>
                <w:rStyle w:val="OrangeAddressBlock"/>
                <w:sz w:val="20"/>
                <w:szCs w:val="20"/>
              </w:rPr>
              <w:t>E</w:t>
            </w:r>
            <w:r w:rsidR="004F7A28">
              <w:rPr>
                <w:sz w:val="20"/>
              </w:rPr>
              <w:tab/>
            </w:r>
            <w:r w:rsidRPr="42439F5D">
              <w:rPr>
                <w:sz w:val="20"/>
                <w:szCs w:val="20"/>
              </w:rPr>
              <w:t>info@homestartp</w:t>
            </w:r>
            <w:r w:rsidR="3BE4507A" w:rsidRPr="42439F5D">
              <w:rPr>
                <w:sz w:val="20"/>
                <w:szCs w:val="20"/>
              </w:rPr>
              <w:t>k</w:t>
            </w:r>
            <w:r w:rsidRPr="42439F5D">
              <w:rPr>
                <w:sz w:val="20"/>
                <w:szCs w:val="20"/>
              </w:rPr>
              <w:t>.org.uk</w:t>
            </w:r>
          </w:p>
          <w:p w14:paraId="5598E3EB" w14:textId="44782A67" w:rsidR="004F7A28" w:rsidRDefault="0641BE57" w:rsidP="42439F5D">
            <w:pPr>
              <w:pStyle w:val="AddressBlock"/>
              <w:rPr>
                <w:b/>
                <w:bCs/>
                <w:color w:val="993366"/>
              </w:rPr>
            </w:pPr>
            <w:r w:rsidRPr="407DC7DE">
              <w:rPr>
                <w:b/>
                <w:bCs/>
                <w:color w:val="FF6600"/>
              </w:rPr>
              <w:t xml:space="preserve">W </w:t>
            </w:r>
            <w:r w:rsidRPr="407DC7DE">
              <w:rPr>
                <w:color w:val="993366"/>
                <w:sz w:val="20"/>
                <w:szCs w:val="20"/>
              </w:rPr>
              <w:t>www.homestartperth</w:t>
            </w:r>
            <w:r w:rsidR="2542C4DC" w:rsidRPr="407DC7DE">
              <w:rPr>
                <w:color w:val="993366"/>
                <w:sz w:val="20"/>
                <w:szCs w:val="20"/>
              </w:rPr>
              <w:t>andkinross</w:t>
            </w:r>
            <w:r w:rsidRPr="407DC7DE">
              <w:rPr>
                <w:color w:val="993366"/>
                <w:sz w:val="20"/>
                <w:szCs w:val="20"/>
              </w:rPr>
              <w:t>.org.uk</w:t>
            </w:r>
          </w:p>
        </w:tc>
      </w:tr>
    </w:tbl>
    <w:p w14:paraId="1040D656" w14:textId="77777777" w:rsidR="00A53090" w:rsidRDefault="00A53090">
      <w:pPr>
        <w:spacing w:line="270" w:lineRule="atLeast"/>
        <w:jc w:val="both"/>
        <w:rPr>
          <w:rFonts w:ascii="Times New Roman" w:hAnsi="Times New Roman"/>
          <w:color w:val="222222"/>
          <w:szCs w:val="22"/>
        </w:rPr>
      </w:pPr>
    </w:p>
    <w:p w14:paraId="226B5A31" w14:textId="77777777" w:rsidR="00803EBD" w:rsidRDefault="00803EBD" w:rsidP="00803EBD">
      <w:pPr>
        <w:rPr>
          <w:color w:val="CC3399"/>
          <w:sz w:val="28"/>
          <w:szCs w:val="28"/>
        </w:rPr>
      </w:pPr>
    </w:p>
    <w:p w14:paraId="0B6FBF14" w14:textId="77777777" w:rsidR="00803EBD" w:rsidRPr="00803EBD" w:rsidRDefault="00803EBD" w:rsidP="00803EBD">
      <w:pPr>
        <w:jc w:val="center"/>
        <w:rPr>
          <w:b/>
          <w:color w:val="CC3399"/>
          <w:sz w:val="28"/>
          <w:szCs w:val="28"/>
        </w:rPr>
      </w:pPr>
      <w:r w:rsidRPr="00803EBD">
        <w:rPr>
          <w:b/>
          <w:color w:val="CC3399"/>
          <w:sz w:val="28"/>
          <w:szCs w:val="28"/>
        </w:rPr>
        <w:t>Person Specification for a Home-Start Volunteer</w:t>
      </w:r>
    </w:p>
    <w:p w14:paraId="59021B5C" w14:textId="77777777" w:rsidR="00803EBD" w:rsidRDefault="00803EBD" w:rsidP="00803EBD">
      <w:pPr>
        <w:rPr>
          <w:sz w:val="24"/>
        </w:rPr>
      </w:pPr>
    </w:p>
    <w:p w14:paraId="40E081FF" w14:textId="77777777" w:rsidR="00803EBD" w:rsidRDefault="00803EBD" w:rsidP="00803EBD">
      <w:pPr>
        <w:pStyle w:val="BodyText3"/>
        <w:rPr>
          <w:b/>
          <w:color w:val="FF9900"/>
          <w:sz w:val="26"/>
        </w:rPr>
      </w:pPr>
    </w:p>
    <w:p w14:paraId="7FE7EADA" w14:textId="77777777" w:rsidR="00803EBD" w:rsidRPr="00C12BE1" w:rsidRDefault="00803EBD" w:rsidP="00803EBD">
      <w:pPr>
        <w:pStyle w:val="BodyText3"/>
        <w:rPr>
          <w:b/>
          <w:color w:val="FF6600"/>
          <w:sz w:val="26"/>
        </w:rPr>
      </w:pPr>
      <w:r w:rsidRPr="00C12BE1">
        <w:rPr>
          <w:b/>
          <w:color w:val="FF6600"/>
          <w:sz w:val="26"/>
        </w:rPr>
        <w:t>A Home-Start volunteer should:</w:t>
      </w:r>
    </w:p>
    <w:p w14:paraId="7F299784" w14:textId="77777777" w:rsidR="00803EBD" w:rsidRDefault="00803EBD" w:rsidP="00803EBD">
      <w:pPr>
        <w:jc w:val="both"/>
        <w:rPr>
          <w:sz w:val="26"/>
        </w:rPr>
      </w:pPr>
    </w:p>
    <w:p w14:paraId="79A69990" w14:textId="77777777" w:rsidR="00803EBD" w:rsidRDefault="00803EBD" w:rsidP="00803EBD">
      <w:pPr>
        <w:jc w:val="both"/>
        <w:rPr>
          <w:sz w:val="26"/>
        </w:rPr>
      </w:pPr>
    </w:p>
    <w:p w14:paraId="075E17D6" w14:textId="77777777" w:rsidR="00803EBD" w:rsidRDefault="00803EBD" w:rsidP="00803EBD">
      <w:pPr>
        <w:numPr>
          <w:ilvl w:val="0"/>
          <w:numId w:val="36"/>
        </w:numPr>
        <w:spacing w:after="120" w:line="276" w:lineRule="auto"/>
        <w:ind w:left="573" w:hanging="573"/>
        <w:jc w:val="both"/>
        <w:rPr>
          <w:sz w:val="24"/>
          <w:lang w:val="en-US"/>
        </w:rPr>
      </w:pPr>
      <w:r>
        <w:rPr>
          <w:sz w:val="24"/>
          <w:lang w:val="en-US"/>
        </w:rPr>
        <w:t>Be a parent or have parenting experience.</w:t>
      </w:r>
    </w:p>
    <w:p w14:paraId="3FC51D39" w14:textId="77777777" w:rsidR="00803EBD" w:rsidRDefault="00803EBD" w:rsidP="00803EBD">
      <w:pPr>
        <w:numPr>
          <w:ilvl w:val="0"/>
          <w:numId w:val="36"/>
        </w:numPr>
        <w:spacing w:after="120" w:line="276" w:lineRule="auto"/>
        <w:ind w:hanging="574"/>
        <w:jc w:val="both"/>
        <w:rPr>
          <w:sz w:val="24"/>
          <w:lang w:val="en-US"/>
        </w:rPr>
      </w:pPr>
      <w:r>
        <w:rPr>
          <w:sz w:val="24"/>
          <w:lang w:val="en-US"/>
        </w:rPr>
        <w:t>Be prepared to undertake the Home-Start preparation training course.</w:t>
      </w:r>
    </w:p>
    <w:p w14:paraId="07FEDB31" w14:textId="77777777" w:rsidR="00803EBD" w:rsidRDefault="00803EBD" w:rsidP="00803EBD">
      <w:pPr>
        <w:numPr>
          <w:ilvl w:val="0"/>
          <w:numId w:val="36"/>
        </w:numPr>
        <w:spacing w:after="120" w:line="276" w:lineRule="auto"/>
        <w:ind w:left="573" w:hanging="573"/>
        <w:jc w:val="both"/>
        <w:rPr>
          <w:sz w:val="24"/>
          <w:lang w:val="en-US"/>
        </w:rPr>
      </w:pPr>
      <w:r>
        <w:rPr>
          <w:sz w:val="24"/>
          <w:lang w:val="en-US"/>
        </w:rPr>
        <w:t>Understand why families may need support from Home-Start.</w:t>
      </w:r>
    </w:p>
    <w:p w14:paraId="572BA537" w14:textId="77777777" w:rsidR="00803EBD" w:rsidRDefault="00803EBD" w:rsidP="005164B8">
      <w:pPr>
        <w:numPr>
          <w:ilvl w:val="0"/>
          <w:numId w:val="36"/>
        </w:numPr>
        <w:spacing w:after="120" w:line="276" w:lineRule="auto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Have a knowledge of child development or willingness to undertake    training.  </w:t>
      </w:r>
    </w:p>
    <w:p w14:paraId="406E1495" w14:textId="77777777" w:rsidR="00803EBD" w:rsidRDefault="00803EBD" w:rsidP="00803EBD">
      <w:pPr>
        <w:numPr>
          <w:ilvl w:val="0"/>
          <w:numId w:val="36"/>
        </w:numPr>
        <w:spacing w:after="120" w:line="276" w:lineRule="auto"/>
        <w:ind w:hanging="574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Have a positive, non-judgmental attitude to working with people of any gender, family status or sexual identity, or who are from any ethnic origin, </w:t>
      </w:r>
      <w:proofErr w:type="gramStart"/>
      <w:r>
        <w:rPr>
          <w:sz w:val="24"/>
          <w:lang w:val="en-US"/>
        </w:rPr>
        <w:t>culture</w:t>
      </w:r>
      <w:proofErr w:type="gramEnd"/>
      <w:r>
        <w:rPr>
          <w:sz w:val="24"/>
          <w:lang w:val="en-US"/>
        </w:rPr>
        <w:t xml:space="preserve"> or religion, or who may have a disability.</w:t>
      </w:r>
    </w:p>
    <w:p w14:paraId="5A187DA8" w14:textId="77777777" w:rsidR="00803EBD" w:rsidRDefault="00803EBD" w:rsidP="00803EBD">
      <w:pPr>
        <w:numPr>
          <w:ilvl w:val="0"/>
          <w:numId w:val="36"/>
        </w:numPr>
        <w:spacing w:after="120" w:line="276" w:lineRule="auto"/>
        <w:ind w:hanging="574"/>
        <w:jc w:val="both"/>
        <w:rPr>
          <w:sz w:val="24"/>
          <w:lang w:val="en-US"/>
        </w:rPr>
      </w:pPr>
      <w:r>
        <w:rPr>
          <w:sz w:val="24"/>
          <w:lang w:val="en-US"/>
        </w:rPr>
        <w:t>Demonstrate a sensitive and caring attitude towards others.</w:t>
      </w:r>
    </w:p>
    <w:p w14:paraId="78997496" w14:textId="4C0657CF" w:rsidR="00803EBD" w:rsidRDefault="00803EBD" w:rsidP="00803EBD">
      <w:pPr>
        <w:numPr>
          <w:ilvl w:val="0"/>
          <w:numId w:val="36"/>
        </w:numPr>
        <w:spacing w:after="120" w:line="276" w:lineRule="auto"/>
        <w:ind w:hanging="574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Be clear about confidentiality and when a confidence remains </w:t>
      </w:r>
      <w:r w:rsidR="00721105">
        <w:rPr>
          <w:sz w:val="24"/>
          <w:lang w:val="en-US"/>
        </w:rPr>
        <w:t>so but</w:t>
      </w:r>
      <w:r>
        <w:rPr>
          <w:sz w:val="24"/>
          <w:lang w:val="en-US"/>
        </w:rPr>
        <w:t xml:space="preserve"> be able to decide when disclosure of a confidence is essential to protect the well-being or safety of a child.</w:t>
      </w:r>
    </w:p>
    <w:p w14:paraId="321AA78A" w14:textId="77777777" w:rsidR="00803EBD" w:rsidRDefault="00803EBD" w:rsidP="00803EBD">
      <w:pPr>
        <w:numPr>
          <w:ilvl w:val="0"/>
          <w:numId w:val="36"/>
        </w:numPr>
        <w:spacing w:after="120" w:line="276" w:lineRule="auto"/>
        <w:ind w:hanging="574"/>
        <w:jc w:val="both"/>
        <w:rPr>
          <w:sz w:val="24"/>
          <w:lang w:val="en-US"/>
        </w:rPr>
      </w:pPr>
      <w:r>
        <w:rPr>
          <w:sz w:val="24"/>
          <w:lang w:val="en-US"/>
        </w:rPr>
        <w:t>Have time and enthusiasm for Home-Start, be reliable and understand the importance of reliability to the family.</w:t>
      </w:r>
    </w:p>
    <w:p w14:paraId="439A1527" w14:textId="77777777" w:rsidR="00803EBD" w:rsidRDefault="00803EBD" w:rsidP="00803EBD">
      <w:pPr>
        <w:numPr>
          <w:ilvl w:val="0"/>
          <w:numId w:val="36"/>
        </w:numPr>
        <w:spacing w:after="120" w:line="276" w:lineRule="auto"/>
        <w:ind w:hanging="574"/>
        <w:jc w:val="both"/>
        <w:rPr>
          <w:sz w:val="24"/>
          <w:lang w:val="en-US"/>
        </w:rPr>
      </w:pPr>
      <w:r>
        <w:rPr>
          <w:sz w:val="24"/>
          <w:lang w:val="en-US"/>
        </w:rPr>
        <w:t>Have good communication skills including an ability to listen.</w:t>
      </w:r>
    </w:p>
    <w:p w14:paraId="092A3F9B" w14:textId="77777777" w:rsidR="00803EBD" w:rsidRDefault="00803EBD" w:rsidP="00803EBD">
      <w:pPr>
        <w:numPr>
          <w:ilvl w:val="0"/>
          <w:numId w:val="36"/>
        </w:numPr>
        <w:spacing w:after="120" w:line="276" w:lineRule="auto"/>
        <w:ind w:hanging="574"/>
        <w:jc w:val="both"/>
        <w:rPr>
          <w:sz w:val="24"/>
          <w:lang w:val="en-US"/>
        </w:rPr>
      </w:pPr>
      <w:r>
        <w:rPr>
          <w:sz w:val="24"/>
          <w:lang w:val="en-US"/>
        </w:rPr>
        <w:t>Have a warm and open personality and a sense of humour.</w:t>
      </w:r>
    </w:p>
    <w:p w14:paraId="34D6C6E5" w14:textId="77777777" w:rsidR="00803EBD" w:rsidRDefault="00803EBD" w:rsidP="00803EBD">
      <w:pPr>
        <w:numPr>
          <w:ilvl w:val="0"/>
          <w:numId w:val="36"/>
        </w:numPr>
        <w:spacing w:after="120" w:line="276" w:lineRule="auto"/>
        <w:ind w:hanging="574"/>
        <w:jc w:val="both"/>
        <w:rPr>
          <w:sz w:val="24"/>
          <w:lang w:val="en-US"/>
        </w:rPr>
      </w:pPr>
      <w:r>
        <w:rPr>
          <w:sz w:val="24"/>
          <w:lang w:val="en-US"/>
        </w:rPr>
        <w:t>Be able to work as a member of a team.</w:t>
      </w:r>
    </w:p>
    <w:p w14:paraId="2E9911C4" w14:textId="77777777" w:rsidR="00803EBD" w:rsidRDefault="00803EBD" w:rsidP="00803EBD">
      <w:pPr>
        <w:numPr>
          <w:ilvl w:val="0"/>
          <w:numId w:val="36"/>
        </w:numPr>
        <w:spacing w:after="120" w:line="276" w:lineRule="auto"/>
        <w:ind w:hanging="574"/>
        <w:jc w:val="both"/>
        <w:rPr>
          <w:sz w:val="24"/>
          <w:lang w:val="en-US"/>
        </w:rPr>
      </w:pPr>
      <w:r>
        <w:rPr>
          <w:sz w:val="24"/>
          <w:lang w:val="en-US"/>
        </w:rPr>
        <w:t>Be prepared to keep records as required by the scheme.</w:t>
      </w:r>
    </w:p>
    <w:p w14:paraId="414B461F" w14:textId="77777777" w:rsidR="00803EBD" w:rsidRDefault="00803EBD" w:rsidP="00803EBD">
      <w:pPr>
        <w:numPr>
          <w:ilvl w:val="0"/>
          <w:numId w:val="36"/>
        </w:numPr>
        <w:spacing w:after="120" w:line="276" w:lineRule="auto"/>
        <w:ind w:hanging="574"/>
        <w:jc w:val="both"/>
        <w:rPr>
          <w:sz w:val="24"/>
          <w:lang w:val="en-US"/>
        </w:rPr>
      </w:pPr>
      <w:r>
        <w:rPr>
          <w:sz w:val="24"/>
          <w:lang w:val="en-US"/>
        </w:rPr>
        <w:t>Be prepared to attend group support meetings and ongoing or refresher training required by the scheme.</w:t>
      </w:r>
    </w:p>
    <w:p w14:paraId="7FCDFCC2" w14:textId="2C30139E" w:rsidR="00803EBD" w:rsidRDefault="00803EBD" w:rsidP="00803EBD">
      <w:pPr>
        <w:numPr>
          <w:ilvl w:val="0"/>
          <w:numId w:val="36"/>
        </w:numPr>
        <w:spacing w:after="120" w:line="276" w:lineRule="auto"/>
        <w:ind w:hanging="574"/>
        <w:jc w:val="both"/>
        <w:rPr>
          <w:sz w:val="24"/>
          <w:lang w:val="en-US"/>
        </w:rPr>
      </w:pPr>
      <w:r>
        <w:rPr>
          <w:sz w:val="24"/>
          <w:lang w:val="en-US"/>
        </w:rPr>
        <w:t>Be prepared to attend supervision with the Co-</w:t>
      </w:r>
      <w:r w:rsidR="00C219D3">
        <w:rPr>
          <w:sz w:val="24"/>
          <w:lang w:val="en-US"/>
        </w:rPr>
        <w:t>o</w:t>
      </w:r>
      <w:r w:rsidR="00721105">
        <w:rPr>
          <w:sz w:val="24"/>
          <w:lang w:val="en-US"/>
        </w:rPr>
        <w:t>rdinator</w:t>
      </w:r>
      <w:r>
        <w:rPr>
          <w:sz w:val="24"/>
          <w:lang w:val="en-US"/>
        </w:rPr>
        <w:t xml:space="preserve"> every eight weeks.</w:t>
      </w:r>
    </w:p>
    <w:p w14:paraId="1C669517" w14:textId="77777777" w:rsidR="00803EBD" w:rsidRDefault="00803EBD" w:rsidP="00803EBD">
      <w:pPr>
        <w:spacing w:after="120" w:line="276" w:lineRule="auto"/>
        <w:ind w:left="574"/>
        <w:rPr>
          <w:sz w:val="24"/>
          <w:lang w:val="en-US"/>
        </w:rPr>
      </w:pPr>
    </w:p>
    <w:p w14:paraId="26725B83" w14:textId="77777777" w:rsidR="00803EBD" w:rsidRDefault="00803EBD">
      <w:pPr>
        <w:spacing w:line="270" w:lineRule="atLeast"/>
        <w:jc w:val="both"/>
        <w:rPr>
          <w:rFonts w:ascii="Times New Roman" w:hAnsi="Times New Roman"/>
          <w:color w:val="222222"/>
          <w:szCs w:val="22"/>
        </w:rPr>
      </w:pPr>
    </w:p>
    <w:sectPr w:rsidR="00803EBD" w:rsidSect="006C3242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618" w:right="1021" w:bottom="1440" w:left="1304" w:header="680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21660" w14:textId="77777777" w:rsidR="00242540" w:rsidRDefault="00242540">
      <w:r>
        <w:separator/>
      </w:r>
    </w:p>
  </w:endnote>
  <w:endnote w:type="continuationSeparator" w:id="0">
    <w:p w14:paraId="399226A8" w14:textId="77777777" w:rsidR="00242540" w:rsidRDefault="00242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90"/>
      <w:gridCol w:w="3190"/>
      <w:gridCol w:w="3190"/>
    </w:tblGrid>
    <w:tr w:rsidR="42439F5D" w14:paraId="3D48EC95" w14:textId="77777777" w:rsidTr="42439F5D">
      <w:tc>
        <w:tcPr>
          <w:tcW w:w="3190" w:type="dxa"/>
        </w:tcPr>
        <w:p w14:paraId="324A5515" w14:textId="0DDC6906" w:rsidR="42439F5D" w:rsidRDefault="42439F5D" w:rsidP="42439F5D">
          <w:pPr>
            <w:pStyle w:val="Header"/>
            <w:ind w:left="-115"/>
          </w:pPr>
        </w:p>
      </w:tc>
      <w:tc>
        <w:tcPr>
          <w:tcW w:w="3190" w:type="dxa"/>
        </w:tcPr>
        <w:p w14:paraId="67827478" w14:textId="0A1E6F78" w:rsidR="42439F5D" w:rsidRDefault="42439F5D" w:rsidP="42439F5D">
          <w:pPr>
            <w:pStyle w:val="Header"/>
            <w:jc w:val="center"/>
          </w:pPr>
        </w:p>
      </w:tc>
      <w:tc>
        <w:tcPr>
          <w:tcW w:w="3190" w:type="dxa"/>
        </w:tcPr>
        <w:p w14:paraId="0DE4100A" w14:textId="1F31F66F" w:rsidR="42439F5D" w:rsidRDefault="42439F5D" w:rsidP="42439F5D">
          <w:pPr>
            <w:pStyle w:val="Header"/>
            <w:ind w:right="-115"/>
            <w:jc w:val="right"/>
          </w:pPr>
        </w:p>
      </w:tc>
    </w:tr>
  </w:tbl>
  <w:p w14:paraId="5F0C087E" w14:textId="5A585BF5" w:rsidR="42439F5D" w:rsidRDefault="42439F5D" w:rsidP="42439F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E8C55" w14:textId="677EA1E1" w:rsidR="00242540" w:rsidRDefault="00803EBD" w:rsidP="42439F5D">
    <w:pPr>
      <w:ind w:hanging="284"/>
      <w:rPr>
        <w:sz w:val="16"/>
        <w:szCs w:val="1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ED97F83" wp14:editId="58FDB7C1">
              <wp:simplePos x="0" y="0"/>
              <wp:positionH relativeFrom="column">
                <wp:posOffset>3486785</wp:posOffset>
              </wp:positionH>
              <wp:positionV relativeFrom="paragraph">
                <wp:posOffset>-197485</wp:posOffset>
              </wp:positionV>
              <wp:extent cx="1828800" cy="1122045"/>
              <wp:effectExtent l="635" t="254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122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532848" w14:textId="77777777" w:rsidR="00FE115D" w:rsidRDefault="00FE115D" w:rsidP="00FF723E">
                          <w:p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596442BF">
            <v:shapetype id="_x0000_t202" coordsize="21600,21600" o:spt="202" path="m,l,21600r21600,l21600,xe" w14:anchorId="5ED97F83">
              <v:stroke joinstyle="miter"/>
              <v:path gradientshapeok="t" o:connecttype="rect"/>
            </v:shapetype>
            <v:shape id="Text Box 2" style="position:absolute;margin-left:274.55pt;margin-top:-15.55pt;width:2in;height:88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">
              <v:textbox>
                <w:txbxContent>
                  <w:p w:rsidR="00FE115D" w:rsidP="00FF723E" w:rsidRDefault="00FE115D" w14:paraId="672A6659" w14:textId="77777777">
                    <w:p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42439F5D" w:rsidRPr="42439F5D">
      <w:rPr>
        <w:sz w:val="16"/>
        <w:szCs w:val="16"/>
      </w:rPr>
      <w:t xml:space="preserve">Company Limited by Guarantee   Registered in Scotland No. 268665        </w:t>
    </w:r>
  </w:p>
  <w:p w14:paraId="0C0A83F4" w14:textId="43600B19" w:rsidR="00242540" w:rsidRDefault="00242540" w:rsidP="00CE18C2">
    <w:pPr>
      <w:ind w:hanging="284"/>
      <w:rPr>
        <w:sz w:val="16"/>
      </w:rPr>
    </w:pPr>
    <w:r>
      <w:rPr>
        <w:sz w:val="16"/>
      </w:rPr>
      <w:t>Scottish Charity Number:</w:t>
    </w:r>
    <w:r w:rsidR="00DB7CB5">
      <w:rPr>
        <w:sz w:val="16"/>
      </w:rPr>
      <w:t xml:space="preserve"> </w:t>
    </w:r>
    <w:r>
      <w:rPr>
        <w:sz w:val="16"/>
      </w:rPr>
      <w:t>SC000986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D875C" w14:textId="77777777" w:rsidR="00242540" w:rsidRDefault="00242540">
      <w:r>
        <w:separator/>
      </w:r>
    </w:p>
  </w:footnote>
  <w:footnote w:type="continuationSeparator" w:id="0">
    <w:p w14:paraId="49947DB9" w14:textId="77777777" w:rsidR="00242540" w:rsidRDefault="00242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90"/>
      <w:gridCol w:w="3190"/>
      <w:gridCol w:w="3190"/>
    </w:tblGrid>
    <w:tr w:rsidR="42439F5D" w14:paraId="287D6C51" w14:textId="77777777" w:rsidTr="42439F5D">
      <w:tc>
        <w:tcPr>
          <w:tcW w:w="3190" w:type="dxa"/>
        </w:tcPr>
        <w:p w14:paraId="70A16C6F" w14:textId="39FB41C2" w:rsidR="42439F5D" w:rsidRDefault="42439F5D" w:rsidP="42439F5D">
          <w:pPr>
            <w:pStyle w:val="Header"/>
            <w:ind w:left="-115"/>
          </w:pPr>
        </w:p>
      </w:tc>
      <w:tc>
        <w:tcPr>
          <w:tcW w:w="3190" w:type="dxa"/>
        </w:tcPr>
        <w:p w14:paraId="77B0C29A" w14:textId="62B27B2C" w:rsidR="42439F5D" w:rsidRDefault="42439F5D" w:rsidP="42439F5D">
          <w:pPr>
            <w:pStyle w:val="Header"/>
            <w:jc w:val="center"/>
          </w:pPr>
        </w:p>
      </w:tc>
      <w:tc>
        <w:tcPr>
          <w:tcW w:w="3190" w:type="dxa"/>
        </w:tcPr>
        <w:p w14:paraId="161D2087" w14:textId="0904B452" w:rsidR="42439F5D" w:rsidRDefault="42439F5D" w:rsidP="42439F5D">
          <w:pPr>
            <w:pStyle w:val="Header"/>
            <w:ind w:right="-115"/>
            <w:jc w:val="right"/>
          </w:pPr>
        </w:p>
      </w:tc>
    </w:tr>
  </w:tbl>
  <w:p w14:paraId="08976BB5" w14:textId="728ACC44" w:rsidR="42439F5D" w:rsidRDefault="42439F5D" w:rsidP="42439F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3591F" w14:textId="51E5A6C0" w:rsidR="00242540" w:rsidRDefault="00803EBD">
    <w:pPr>
      <w:pStyle w:val="Head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1" locked="0" layoutInCell="1" allowOverlap="1" wp14:anchorId="244A5FBE" wp14:editId="5447BAE3">
              <wp:simplePos x="0" y="0"/>
              <wp:positionH relativeFrom="page">
                <wp:posOffset>288290</wp:posOffset>
              </wp:positionH>
              <wp:positionV relativeFrom="page">
                <wp:posOffset>3600449</wp:posOffset>
              </wp:positionV>
              <wp:extent cx="107950" cy="0"/>
              <wp:effectExtent l="0" t="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ED770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68E2FCB8">
            <v:line id="Line 3" style="position:absolute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o:spid="_x0000_s1026" strokecolor="#ed7703" strokeweight=".25pt" from="22.7pt,283.5pt" to="31.2pt,283.5pt" w14:anchorId="1F1DFF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">
              <w10:wrap anchorx="page" anchory="page"/>
            </v:line>
          </w:pict>
        </mc:Fallback>
      </mc:AlternateContent>
    </w:r>
    <w:r w:rsidR="407DC7DE">
      <w:t xml:space="preserve">                                                                                                                               </w:t>
    </w:r>
    <w:r w:rsidR="42439F5D">
      <w:rPr>
        <w:noProof/>
      </w:rPr>
      <w:drawing>
        <wp:inline distT="0" distB="0" distL="0" distR="0" wp14:anchorId="6EFC7A89" wp14:editId="7AFE60A0">
          <wp:extent cx="1079387" cy="671919"/>
          <wp:effectExtent l="0" t="0" r="0" b="0"/>
          <wp:docPr id="150135425" name="Picture 1501354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387" cy="671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87E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multilevel"/>
    <w:tmpl w:val="01BE30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2BB057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0DBAF5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7AA69E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862E3C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multilevel"/>
    <w:tmpl w:val="88BE84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FFFFF83"/>
    <w:multiLevelType w:val="singleLevel"/>
    <w:tmpl w:val="E4BE0F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multilevel"/>
    <w:tmpl w:val="0DF6F6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82D5D49"/>
    <w:multiLevelType w:val="multilevel"/>
    <w:tmpl w:val="E416C8E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8"/>
        </w:tabs>
        <w:ind w:left="192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08A42147"/>
    <w:multiLevelType w:val="multilevel"/>
    <w:tmpl w:val="16FE61F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0F4F78BB"/>
    <w:multiLevelType w:val="multilevel"/>
    <w:tmpl w:val="3294AF3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8"/>
        <w:szCs w:val="28"/>
      </w:rPr>
    </w:lvl>
    <w:lvl w:ilvl="1">
      <w:start w:val="1"/>
      <w:numFmt w:val="bullet"/>
      <w:lvlText w:val="○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0F8D39C9"/>
    <w:multiLevelType w:val="multilevel"/>
    <w:tmpl w:val="1194D42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8"/>
        <w:szCs w:val="28"/>
      </w:rPr>
    </w:lvl>
    <w:lvl w:ilvl="1">
      <w:start w:val="1"/>
      <w:numFmt w:val="bullet"/>
      <w:lvlText w:val="○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16212EF4"/>
    <w:multiLevelType w:val="multilevel"/>
    <w:tmpl w:val="2EAC08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B715E3"/>
    <w:multiLevelType w:val="multilevel"/>
    <w:tmpl w:val="9268285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○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  <w:sz w:val="20"/>
        <w:szCs w:val="20"/>
      </w:rPr>
    </w:lvl>
    <w:lvl w:ilvl="2">
      <w:start w:val="1"/>
      <w:numFmt w:val="bullet"/>
      <w:lvlText w:val="̶"/>
      <w:lvlJc w:val="left"/>
      <w:pPr>
        <w:tabs>
          <w:tab w:val="num" w:pos="851"/>
        </w:tabs>
        <w:ind w:left="851" w:hanging="284"/>
      </w:pPr>
      <w:rPr>
        <w:rFonts w:ascii="Tahoma" w:hAnsi="Tahoma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1EDC09EB"/>
    <w:multiLevelType w:val="multilevel"/>
    <w:tmpl w:val="A5764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241555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CCD5F2E"/>
    <w:multiLevelType w:val="multilevel"/>
    <w:tmpl w:val="D81C4A2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2F8E136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C0430FA"/>
    <w:multiLevelType w:val="multilevel"/>
    <w:tmpl w:val="218EBF4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8"/>
        <w:szCs w:val="28"/>
      </w:rPr>
    </w:lvl>
    <w:lvl w:ilvl="1">
      <w:start w:val="1"/>
      <w:numFmt w:val="bullet"/>
      <w:lvlText w:val="○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484136C4"/>
    <w:multiLevelType w:val="hybridMultilevel"/>
    <w:tmpl w:val="67BE5A32"/>
    <w:lvl w:ilvl="0" w:tplc="5F48D212">
      <w:start w:val="1"/>
      <w:numFmt w:val="bullet"/>
      <w:lvlText w:val=""/>
      <w:lvlJc w:val="left"/>
      <w:pPr>
        <w:tabs>
          <w:tab w:val="num" w:pos="574"/>
        </w:tabs>
        <w:ind w:left="574" w:hanging="432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424FB"/>
    <w:multiLevelType w:val="multilevel"/>
    <w:tmpl w:val="0880904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lvlText w:val="̶"/>
      <w:lvlJc w:val="left"/>
      <w:pPr>
        <w:tabs>
          <w:tab w:val="num" w:pos="851"/>
        </w:tabs>
        <w:ind w:left="851" w:hanging="284"/>
      </w:pPr>
      <w:rPr>
        <w:rFonts w:ascii="Tahoma" w:hAnsi="Tahoma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4DB60382"/>
    <w:multiLevelType w:val="multilevel"/>
    <w:tmpl w:val="DB6C60C6"/>
    <w:lvl w:ilvl="0">
      <w:start w:val="1"/>
      <w:numFmt w:val="decimal"/>
      <w:pStyle w:val="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2155"/>
        </w:tabs>
        <w:ind w:left="2155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15"/>
        </w:tabs>
        <w:ind w:left="3515" w:hanging="1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9CE6B5B"/>
    <w:multiLevelType w:val="multilevel"/>
    <w:tmpl w:val="F78660F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○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lvlText w:val="̶"/>
      <w:lvlJc w:val="left"/>
      <w:pPr>
        <w:tabs>
          <w:tab w:val="num" w:pos="851"/>
        </w:tabs>
        <w:ind w:left="851" w:hanging="284"/>
      </w:pPr>
      <w:rPr>
        <w:rFonts w:ascii="Tahoma" w:hAnsi="Tahoma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5A0412B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A31577F"/>
    <w:multiLevelType w:val="multilevel"/>
    <w:tmpl w:val="C9F8D0C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bullet"/>
      <w:lvlText w:val="○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lvlText w:val="̶"/>
      <w:lvlJc w:val="left"/>
      <w:pPr>
        <w:tabs>
          <w:tab w:val="num" w:pos="851"/>
        </w:tabs>
        <w:ind w:left="851" w:hanging="284"/>
      </w:pPr>
      <w:rPr>
        <w:rFonts w:ascii="Tahoma" w:hAnsi="Tahoma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5B437085"/>
    <w:multiLevelType w:val="multilevel"/>
    <w:tmpl w:val="631EE33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5EAC29F2"/>
    <w:multiLevelType w:val="multilevel"/>
    <w:tmpl w:val="BC0E1EF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5F4819C8"/>
    <w:multiLevelType w:val="multilevel"/>
    <w:tmpl w:val="7DACA86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4335614"/>
    <w:multiLevelType w:val="multilevel"/>
    <w:tmpl w:val="17E4C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8"/>
        <w:szCs w:val="28"/>
      </w:rPr>
    </w:lvl>
    <w:lvl w:ilvl="1">
      <w:start w:val="1"/>
      <w:numFmt w:val="bullet"/>
      <w:lvlText w:val="○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69D8563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F056B4A"/>
    <w:multiLevelType w:val="multilevel"/>
    <w:tmpl w:val="E50CA16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08"/>
        </w:tabs>
        <w:ind w:left="2608" w:hanging="11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9"/>
        </w:tabs>
        <w:ind w:left="3969" w:hanging="136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7BD97F72"/>
    <w:multiLevelType w:val="multilevel"/>
    <w:tmpl w:val="4B0ED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8"/>
        <w:szCs w:val="28"/>
      </w:rPr>
    </w:lvl>
    <w:lvl w:ilvl="1">
      <w:start w:val="1"/>
      <w:numFmt w:val="bullet"/>
      <w:lvlText w:val="○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29"/>
  </w:num>
  <w:num w:numId="2">
    <w:abstractNumId w:val="29"/>
  </w:num>
  <w:num w:numId="3">
    <w:abstractNumId w:val="22"/>
  </w:num>
  <w:num w:numId="4">
    <w:abstractNumId w:val="22"/>
  </w:num>
  <w:num w:numId="5">
    <w:abstractNumId w:val="29"/>
  </w:num>
  <w:num w:numId="6">
    <w:abstractNumId w:val="15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3"/>
  </w:num>
  <w:num w:numId="16">
    <w:abstractNumId w:val="21"/>
  </w:num>
  <w:num w:numId="17">
    <w:abstractNumId w:val="25"/>
  </w:num>
  <w:num w:numId="18">
    <w:abstractNumId w:val="23"/>
  </w:num>
  <w:num w:numId="19">
    <w:abstractNumId w:val="14"/>
  </w:num>
  <w:num w:numId="20">
    <w:abstractNumId w:val="18"/>
  </w:num>
  <w:num w:numId="21">
    <w:abstractNumId w:val="12"/>
  </w:num>
  <w:num w:numId="22">
    <w:abstractNumId w:val="11"/>
  </w:num>
  <w:num w:numId="23">
    <w:abstractNumId w:val="31"/>
  </w:num>
  <w:num w:numId="24">
    <w:abstractNumId w:val="26"/>
  </w:num>
  <w:num w:numId="25">
    <w:abstractNumId w:val="27"/>
  </w:num>
  <w:num w:numId="26">
    <w:abstractNumId w:val="9"/>
  </w:num>
  <w:num w:numId="27">
    <w:abstractNumId w:val="10"/>
  </w:num>
  <w:num w:numId="28">
    <w:abstractNumId w:val="17"/>
  </w:num>
  <w:num w:numId="29">
    <w:abstractNumId w:val="28"/>
  </w:num>
  <w:num w:numId="30">
    <w:abstractNumId w:val="30"/>
  </w:num>
  <w:num w:numId="31">
    <w:abstractNumId w:val="19"/>
  </w:num>
  <w:num w:numId="32">
    <w:abstractNumId w:val="32"/>
  </w:num>
  <w:num w:numId="33">
    <w:abstractNumId w:val="24"/>
  </w:num>
  <w:num w:numId="34">
    <w:abstractNumId w:val="16"/>
  </w:num>
  <w:num w:numId="35">
    <w:abstractNumId w:val="8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10241">
      <o:colormru v:ext="edit" colors="#ed770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30B"/>
    <w:rsid w:val="00006485"/>
    <w:rsid w:val="00050183"/>
    <w:rsid w:val="000577D9"/>
    <w:rsid w:val="00061212"/>
    <w:rsid w:val="00080F17"/>
    <w:rsid w:val="00087A70"/>
    <w:rsid w:val="000947E0"/>
    <w:rsid w:val="000C36CE"/>
    <w:rsid w:val="001018CD"/>
    <w:rsid w:val="00104929"/>
    <w:rsid w:val="00130315"/>
    <w:rsid w:val="0013060A"/>
    <w:rsid w:val="00167506"/>
    <w:rsid w:val="00186004"/>
    <w:rsid w:val="001D3274"/>
    <w:rsid w:val="00200271"/>
    <w:rsid w:val="00207186"/>
    <w:rsid w:val="002263BE"/>
    <w:rsid w:val="00242540"/>
    <w:rsid w:val="002601D1"/>
    <w:rsid w:val="00261D42"/>
    <w:rsid w:val="002875EA"/>
    <w:rsid w:val="002A0DF6"/>
    <w:rsid w:val="002C0B15"/>
    <w:rsid w:val="002C13A8"/>
    <w:rsid w:val="002C1F9B"/>
    <w:rsid w:val="002C2456"/>
    <w:rsid w:val="002D41D3"/>
    <w:rsid w:val="002F3C0D"/>
    <w:rsid w:val="00340462"/>
    <w:rsid w:val="003640AD"/>
    <w:rsid w:val="0036507C"/>
    <w:rsid w:val="003755BB"/>
    <w:rsid w:val="0039634C"/>
    <w:rsid w:val="00397CFE"/>
    <w:rsid w:val="003B7859"/>
    <w:rsid w:val="00411E74"/>
    <w:rsid w:val="0043055C"/>
    <w:rsid w:val="00435B0F"/>
    <w:rsid w:val="0044200C"/>
    <w:rsid w:val="004824DC"/>
    <w:rsid w:val="00485A54"/>
    <w:rsid w:val="004A4C95"/>
    <w:rsid w:val="004B78F3"/>
    <w:rsid w:val="004D029C"/>
    <w:rsid w:val="004F7A28"/>
    <w:rsid w:val="00511D03"/>
    <w:rsid w:val="00511EC0"/>
    <w:rsid w:val="005164B8"/>
    <w:rsid w:val="0054590D"/>
    <w:rsid w:val="00564082"/>
    <w:rsid w:val="0056457A"/>
    <w:rsid w:val="005662BC"/>
    <w:rsid w:val="0056755E"/>
    <w:rsid w:val="005D75E8"/>
    <w:rsid w:val="00612349"/>
    <w:rsid w:val="006138D4"/>
    <w:rsid w:val="0061606B"/>
    <w:rsid w:val="00624182"/>
    <w:rsid w:val="00644E08"/>
    <w:rsid w:val="00670336"/>
    <w:rsid w:val="00680131"/>
    <w:rsid w:val="006B1BC3"/>
    <w:rsid w:val="006B660E"/>
    <w:rsid w:val="006C3242"/>
    <w:rsid w:val="006C4D7C"/>
    <w:rsid w:val="007048A5"/>
    <w:rsid w:val="00721105"/>
    <w:rsid w:val="007467E2"/>
    <w:rsid w:val="007602C0"/>
    <w:rsid w:val="00791F3D"/>
    <w:rsid w:val="0079476A"/>
    <w:rsid w:val="007B632E"/>
    <w:rsid w:val="007E36E9"/>
    <w:rsid w:val="00803EBD"/>
    <w:rsid w:val="008178FA"/>
    <w:rsid w:val="008273E7"/>
    <w:rsid w:val="008309DB"/>
    <w:rsid w:val="00843CED"/>
    <w:rsid w:val="00844850"/>
    <w:rsid w:val="008535FB"/>
    <w:rsid w:val="0087170A"/>
    <w:rsid w:val="00873E65"/>
    <w:rsid w:val="008B103F"/>
    <w:rsid w:val="008C7192"/>
    <w:rsid w:val="008E7071"/>
    <w:rsid w:val="008F62E9"/>
    <w:rsid w:val="00911B42"/>
    <w:rsid w:val="00920A65"/>
    <w:rsid w:val="00925A94"/>
    <w:rsid w:val="009274C2"/>
    <w:rsid w:val="009424FF"/>
    <w:rsid w:val="009538C2"/>
    <w:rsid w:val="00973BB3"/>
    <w:rsid w:val="009775C6"/>
    <w:rsid w:val="00981702"/>
    <w:rsid w:val="00983289"/>
    <w:rsid w:val="009F4C70"/>
    <w:rsid w:val="00A07501"/>
    <w:rsid w:val="00A23376"/>
    <w:rsid w:val="00A3526F"/>
    <w:rsid w:val="00A53090"/>
    <w:rsid w:val="00AC7E89"/>
    <w:rsid w:val="00AD6AD0"/>
    <w:rsid w:val="00AE6FEE"/>
    <w:rsid w:val="00AF64C5"/>
    <w:rsid w:val="00B0526A"/>
    <w:rsid w:val="00B425DD"/>
    <w:rsid w:val="00B45CA8"/>
    <w:rsid w:val="00B91287"/>
    <w:rsid w:val="00BA4938"/>
    <w:rsid w:val="00BA728D"/>
    <w:rsid w:val="00BB2C50"/>
    <w:rsid w:val="00BF557E"/>
    <w:rsid w:val="00C0074B"/>
    <w:rsid w:val="00C06976"/>
    <w:rsid w:val="00C12BE1"/>
    <w:rsid w:val="00C21495"/>
    <w:rsid w:val="00C219D3"/>
    <w:rsid w:val="00C26AC3"/>
    <w:rsid w:val="00C4138B"/>
    <w:rsid w:val="00C77C43"/>
    <w:rsid w:val="00C87CCF"/>
    <w:rsid w:val="00CA58BE"/>
    <w:rsid w:val="00CB1CEA"/>
    <w:rsid w:val="00CB21A9"/>
    <w:rsid w:val="00CB5B91"/>
    <w:rsid w:val="00CD0AED"/>
    <w:rsid w:val="00CE18C2"/>
    <w:rsid w:val="00D131B5"/>
    <w:rsid w:val="00D54901"/>
    <w:rsid w:val="00D7105F"/>
    <w:rsid w:val="00DB6AEC"/>
    <w:rsid w:val="00DB7CB5"/>
    <w:rsid w:val="00DD6D89"/>
    <w:rsid w:val="00DF1741"/>
    <w:rsid w:val="00E357D1"/>
    <w:rsid w:val="00E41EE7"/>
    <w:rsid w:val="00E57CB5"/>
    <w:rsid w:val="00E827DE"/>
    <w:rsid w:val="00E8330B"/>
    <w:rsid w:val="00E87072"/>
    <w:rsid w:val="00E9017D"/>
    <w:rsid w:val="00E91833"/>
    <w:rsid w:val="00F24757"/>
    <w:rsid w:val="00F25B6F"/>
    <w:rsid w:val="00F36803"/>
    <w:rsid w:val="00F44C7D"/>
    <w:rsid w:val="00F56B73"/>
    <w:rsid w:val="00F97B34"/>
    <w:rsid w:val="00FD1AF9"/>
    <w:rsid w:val="00FE115D"/>
    <w:rsid w:val="00FF723E"/>
    <w:rsid w:val="03CA6C27"/>
    <w:rsid w:val="0641BE57"/>
    <w:rsid w:val="2542C4DC"/>
    <w:rsid w:val="3BE4507A"/>
    <w:rsid w:val="407DC7DE"/>
    <w:rsid w:val="42439F5D"/>
    <w:rsid w:val="7C67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ed7703"/>
    </o:shapedefaults>
    <o:shapelayout v:ext="edit">
      <o:idmap v:ext="edit" data="1"/>
    </o:shapelayout>
  </w:shapeDefaults>
  <w:decimalSymbol w:val="."/>
  <w:listSeparator w:val=","/>
  <w14:docId w14:val="741D9F44"/>
  <w15:docId w15:val="{B9AE40A1-7ED1-49DA-9908-BC351409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E89"/>
    <w:rPr>
      <w:rFonts w:ascii="Lucida Sans" w:hAnsi="Lucida Sans"/>
      <w:sz w:val="22"/>
      <w:szCs w:val="24"/>
    </w:rPr>
  </w:style>
  <w:style w:type="paragraph" w:styleId="Heading1">
    <w:name w:val="heading 1"/>
    <w:next w:val="BodyText"/>
    <w:qFormat/>
    <w:rsid w:val="00AC7E89"/>
    <w:pPr>
      <w:keepNext/>
      <w:spacing w:before="240"/>
      <w:outlineLvl w:val="0"/>
    </w:pPr>
    <w:rPr>
      <w:rFonts w:ascii="Lucida Sans" w:hAnsi="Lucida Sans" w:cs="Arial"/>
      <w:b/>
      <w:bCs/>
      <w:kern w:val="32"/>
      <w:sz w:val="22"/>
      <w:szCs w:val="32"/>
    </w:rPr>
  </w:style>
  <w:style w:type="paragraph" w:styleId="Heading2">
    <w:name w:val="heading 2"/>
    <w:basedOn w:val="Heading1"/>
    <w:next w:val="BodyText"/>
    <w:qFormat/>
    <w:rsid w:val="00AC7E89"/>
    <w:pPr>
      <w:outlineLvl w:val="1"/>
    </w:pPr>
    <w:rPr>
      <w:bCs w:val="0"/>
      <w:iCs/>
      <w:szCs w:val="28"/>
    </w:rPr>
  </w:style>
  <w:style w:type="paragraph" w:styleId="Heading3">
    <w:name w:val="heading 3"/>
    <w:basedOn w:val="Heading2"/>
    <w:next w:val="BodyText"/>
    <w:qFormat/>
    <w:rsid w:val="00AC7E89"/>
    <w:pPr>
      <w:spacing w:before="480"/>
      <w:outlineLvl w:val="2"/>
    </w:pPr>
    <w:rPr>
      <w:b w:val="0"/>
      <w:kern w:val="0"/>
      <w:sz w:val="24"/>
      <w:szCs w:val="26"/>
    </w:rPr>
  </w:style>
  <w:style w:type="paragraph" w:styleId="Heading4">
    <w:name w:val="heading 4"/>
    <w:basedOn w:val="Heading3"/>
    <w:next w:val="BodyText"/>
    <w:qFormat/>
    <w:rsid w:val="00AC7E89"/>
    <w:pPr>
      <w:spacing w:before="440"/>
      <w:outlineLvl w:val="3"/>
    </w:pPr>
    <w:rPr>
      <w:iCs w:val="0"/>
      <w:sz w:val="22"/>
      <w:szCs w:val="28"/>
    </w:rPr>
  </w:style>
  <w:style w:type="paragraph" w:styleId="Heading5">
    <w:name w:val="heading 5"/>
    <w:basedOn w:val="Heading4"/>
    <w:next w:val="BodyText"/>
    <w:qFormat/>
    <w:rsid w:val="00AC7E89"/>
    <w:pPr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C7E89"/>
    <w:pPr>
      <w:keepNext/>
      <w:jc w:val="center"/>
      <w:outlineLvl w:val="5"/>
    </w:pPr>
    <w:rPr>
      <w:b/>
      <w:bCs/>
      <w:color w:val="FF00FF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EB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semiHidden/>
    <w:rsid w:val="00AC7E89"/>
    <w:pPr>
      <w:spacing w:before="240"/>
    </w:pPr>
    <w:rPr>
      <w:rFonts w:ascii="Lucida Sans" w:hAnsi="Lucida Sans"/>
      <w:sz w:val="22"/>
      <w:szCs w:val="24"/>
    </w:rPr>
  </w:style>
  <w:style w:type="paragraph" w:styleId="ListBullet">
    <w:name w:val="List Bullet"/>
    <w:semiHidden/>
    <w:rsid w:val="00AC7E89"/>
    <w:pPr>
      <w:numPr>
        <w:numId w:val="35"/>
      </w:numPr>
      <w:spacing w:before="240"/>
      <w:ind w:left="357" w:hanging="357"/>
    </w:pPr>
    <w:rPr>
      <w:rFonts w:ascii="Lucida Sans" w:hAnsi="Lucida Sans"/>
      <w:sz w:val="22"/>
      <w:szCs w:val="24"/>
    </w:rPr>
  </w:style>
  <w:style w:type="paragraph" w:styleId="ListNumber">
    <w:name w:val="List Number"/>
    <w:basedOn w:val="BodyText"/>
    <w:semiHidden/>
    <w:rsid w:val="00AC7E89"/>
    <w:pPr>
      <w:numPr>
        <w:numId w:val="4"/>
      </w:numPr>
    </w:pPr>
  </w:style>
  <w:style w:type="paragraph" w:styleId="ListNumber2">
    <w:name w:val="List Number 2"/>
    <w:basedOn w:val="BodyText"/>
    <w:semiHidden/>
    <w:rsid w:val="00AC7E89"/>
    <w:pPr>
      <w:numPr>
        <w:ilvl w:val="1"/>
        <w:numId w:val="4"/>
      </w:numPr>
    </w:pPr>
  </w:style>
  <w:style w:type="paragraph" w:styleId="ListNumber3">
    <w:name w:val="List Number 3"/>
    <w:basedOn w:val="BodyText"/>
    <w:semiHidden/>
    <w:rsid w:val="00AC7E89"/>
    <w:pPr>
      <w:numPr>
        <w:ilvl w:val="2"/>
        <w:numId w:val="4"/>
      </w:numPr>
      <w:spacing w:before="165"/>
    </w:pPr>
  </w:style>
  <w:style w:type="paragraph" w:styleId="Header">
    <w:name w:val="header"/>
    <w:semiHidden/>
    <w:rsid w:val="00AC7E89"/>
    <w:pPr>
      <w:tabs>
        <w:tab w:val="center" w:pos="4536"/>
        <w:tab w:val="right" w:pos="9072"/>
      </w:tabs>
    </w:pPr>
    <w:rPr>
      <w:rFonts w:ascii="Arial" w:hAnsi="Arial"/>
      <w:szCs w:val="24"/>
    </w:rPr>
  </w:style>
  <w:style w:type="paragraph" w:styleId="Footer">
    <w:name w:val="footer"/>
    <w:semiHidden/>
    <w:rsid w:val="00AC7E89"/>
    <w:pPr>
      <w:tabs>
        <w:tab w:val="center" w:pos="4536"/>
        <w:tab w:val="right" w:pos="9072"/>
      </w:tabs>
      <w:spacing w:line="170" w:lineRule="atLeast"/>
    </w:pPr>
    <w:rPr>
      <w:rFonts w:ascii="Lucida Sans" w:hAnsi="Lucida Sans"/>
      <w:color w:val="A31A7E"/>
      <w:sz w:val="13"/>
      <w:szCs w:val="24"/>
    </w:rPr>
  </w:style>
  <w:style w:type="paragraph" w:customStyle="1" w:styleId="AddressBlock">
    <w:name w:val="Address Block"/>
    <w:rsid w:val="00AC7E89"/>
    <w:pPr>
      <w:tabs>
        <w:tab w:val="left" w:pos="227"/>
      </w:tabs>
      <w:spacing w:line="220" w:lineRule="atLeast"/>
    </w:pPr>
    <w:rPr>
      <w:rFonts w:ascii="Lucida Sans" w:hAnsi="Lucida Sans"/>
      <w:color w:val="A31A7E"/>
      <w:sz w:val="16"/>
      <w:szCs w:val="24"/>
    </w:rPr>
  </w:style>
  <w:style w:type="character" w:customStyle="1" w:styleId="OrangeAddressBlock">
    <w:name w:val="Orange Address Block"/>
    <w:basedOn w:val="DefaultParagraphFont"/>
    <w:rsid w:val="00AC7E89"/>
    <w:rPr>
      <w:rFonts w:ascii="Lucida Sans" w:hAnsi="Lucida Sans"/>
      <w:b/>
      <w:color w:val="E05206"/>
      <w:sz w:val="17"/>
    </w:rPr>
  </w:style>
  <w:style w:type="paragraph" w:customStyle="1" w:styleId="SchemeName">
    <w:name w:val="Scheme Name"/>
    <w:rsid w:val="00AC7E89"/>
    <w:pPr>
      <w:framePr w:hSpace="567" w:wrap="around" w:vAnchor="page" w:hAnchor="page" w:x="8790" w:y="2893"/>
      <w:spacing w:line="240" w:lineRule="atLeast"/>
      <w:suppressOverlap/>
    </w:pPr>
    <w:rPr>
      <w:rFonts w:ascii="Lucida Sans" w:hAnsi="Lucida Sans"/>
      <w:b/>
      <w:color w:val="E05206"/>
      <w:sz w:val="22"/>
      <w:szCs w:val="24"/>
    </w:rPr>
  </w:style>
  <w:style w:type="paragraph" w:styleId="BodyText2">
    <w:name w:val="Body Text 2"/>
    <w:basedOn w:val="Normal"/>
    <w:semiHidden/>
    <w:rsid w:val="00AC7E89"/>
    <w:rPr>
      <w:sz w:val="24"/>
    </w:rPr>
  </w:style>
  <w:style w:type="character" w:styleId="Hyperlink">
    <w:name w:val="Hyperlink"/>
    <w:basedOn w:val="DefaultParagraphFont"/>
    <w:uiPriority w:val="99"/>
    <w:rsid w:val="00AC7E89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semiHidden/>
    <w:rsid w:val="00511EC0"/>
    <w:rPr>
      <w:rFonts w:ascii="Lucida Sans" w:hAnsi="Lucida Sans"/>
      <w:sz w:val="22"/>
      <w:szCs w:val="24"/>
      <w:lang w:val="en-GB" w:eastAsia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A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AE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F62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62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62E9"/>
    <w:rPr>
      <w:rFonts w:ascii="Lucida Sans" w:hAnsi="Lucida San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2E9"/>
    <w:rPr>
      <w:rFonts w:ascii="Lucida Sans" w:hAnsi="Lucida Sans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EBD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03EB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03EBD"/>
    <w:rPr>
      <w:rFonts w:ascii="Lucida Sans" w:hAnsi="Lucida Sans"/>
      <w:sz w:val="16"/>
      <w:szCs w:val="1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55528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8744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3147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11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4185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8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1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ive\Downloads\Home-Start%20letter%20%20templat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Home-Start letter  template (1)</Template>
  <TotalTime>2</TotalTime>
  <Pages>1</Pages>
  <Words>229</Words>
  <Characters>1179</Characters>
  <Application>Microsoft Office Word</Application>
  <DocSecurity>0</DocSecurity>
  <Lines>9</Lines>
  <Paragraphs>2</Paragraphs>
  <ScaleCrop>false</ScaleCrop>
  <Company>Home Start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Clive Wood</dc:creator>
  <cp:lastModifiedBy>Chirsty Morrison</cp:lastModifiedBy>
  <cp:revision>12</cp:revision>
  <cp:lastPrinted>2018-07-11T11:36:00Z</cp:lastPrinted>
  <dcterms:created xsi:type="dcterms:W3CDTF">2017-08-09T11:33:00Z</dcterms:created>
  <dcterms:modified xsi:type="dcterms:W3CDTF">2021-09-20T11:48:00Z</dcterms:modified>
</cp:coreProperties>
</file>